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E95" w:rsidRDefault="00F63E95" w:rsidP="00F63E95">
      <w:pPr>
        <w:spacing w:line="14" w:lineRule="auto"/>
        <w:rPr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33DC5DFA" wp14:editId="280E1AB6">
                <wp:simplePos x="0" y="0"/>
                <wp:positionH relativeFrom="page">
                  <wp:posOffset>1685401</wp:posOffset>
                </wp:positionH>
                <wp:positionV relativeFrom="page">
                  <wp:posOffset>421337</wp:posOffset>
                </wp:positionV>
                <wp:extent cx="5527040" cy="922351"/>
                <wp:effectExtent l="0" t="0" r="16510" b="1143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527040" cy="92235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3E95" w:rsidRDefault="00F63E95" w:rsidP="00F63E95">
                            <w:pPr>
                              <w:spacing w:line="224" w:lineRule="exact"/>
                              <w:ind w:lef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INTERNATIONAL</w:t>
                            </w:r>
                            <w:r>
                              <w:rPr>
                                <w:rFonts w:ascii="Times New Roman"/>
                                <w:b/>
                                <w:spacing w:val="-1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COMMISSION</w:t>
                            </w:r>
                            <w:r>
                              <w:rPr>
                                <w:rFonts w:ascii="Times New Roman"/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OCCUPATIONAL</w:t>
                            </w:r>
                            <w:r>
                              <w:rPr>
                                <w:rFonts w:ascii="Times New Roman"/>
                                <w:b/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HEALTH</w:t>
                            </w:r>
                          </w:p>
                          <w:p w:rsidR="00F63E95" w:rsidRDefault="00F63E95" w:rsidP="00F63E95">
                            <w:pPr>
                              <w:spacing w:line="228" w:lineRule="exact"/>
                              <w:ind w:lef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Scientific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Committee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on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History</w:t>
                            </w:r>
                            <w:r>
                              <w:rPr>
                                <w:rFonts w:ascii="Times New Roman"/>
                                <w:b/>
                                <w:spacing w:val="-6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Prevention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of</w:t>
                            </w:r>
                            <w:r>
                              <w:rPr>
                                <w:rFonts w:ascii="Times New Roman"/>
                                <w:b/>
                                <w:spacing w:val="-9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Occupational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and</w:t>
                            </w:r>
                            <w:r>
                              <w:rPr>
                                <w:rFonts w:ascii="Times New Roman"/>
                                <w:b/>
                                <w:spacing w:val="-7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pacing w:val="-1"/>
                                <w:sz w:val="20"/>
                              </w:rPr>
                              <w:t>Environmental</w:t>
                            </w:r>
                            <w:r>
                              <w:rPr>
                                <w:rFonts w:ascii="Times New Roman"/>
                                <w:b/>
                                <w:spacing w:val="-8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Times New Roman"/>
                                <w:b/>
                                <w:sz w:val="20"/>
                              </w:rPr>
                              <w:t>Diseases</w:t>
                            </w:r>
                          </w:p>
                          <w:p w:rsidR="00F63E95" w:rsidRDefault="00F63E95" w:rsidP="00F63E95">
                            <w:pPr>
                              <w:spacing w:line="229" w:lineRule="exact"/>
                              <w:ind w:left="20"/>
                              <w:rPr>
                                <w:rFonts w:ascii="Times New Roman" w:eastAsia="Times New Roman" w:hAnsi="Times New Roman" w:cs="Times New Roman"/>
                                <w:sz w:val="20"/>
                                <w:szCs w:val="20"/>
                              </w:rPr>
                            </w:pPr>
                          </w:p>
                          <w:p w:rsidR="00F63E95" w:rsidRPr="00F63E95" w:rsidRDefault="00F63E95" w:rsidP="00F63E95">
                            <w:pPr>
                              <w:spacing w:line="229" w:lineRule="exact"/>
                              <w:ind w:lef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</w:pPr>
                            <w:r w:rsidRPr="00F63E95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7</w:t>
                            </w:r>
                            <w:r w:rsidRPr="00F63E95">
                              <w:rPr>
                                <w:rFonts w:ascii="Times New Roman" w:eastAsia="Times New Roman" w:hAnsi="Times New Roman" w:cs="Times New Roman"/>
                                <w:b/>
                                <w:vertAlign w:val="superscript"/>
                              </w:rPr>
                              <w:t>th</w:t>
                            </w:r>
                            <w:r w:rsidRPr="00F63E95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 xml:space="preserve"> International Conference on the History of Occupational and Environmental Health</w:t>
                            </w:r>
                          </w:p>
                          <w:p w:rsidR="00815B80" w:rsidRDefault="00745E56" w:rsidP="00F63E95">
                            <w:pPr>
                              <w:spacing w:line="229" w:lineRule="exact"/>
                              <w:ind w:left="20"/>
                              <w:jc w:val="center"/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Wednesday, 15</w:t>
                            </w:r>
                            <w:r w:rsidRPr="00745E56">
                              <w:rPr>
                                <w:rFonts w:ascii="Times New Roman" w:eastAsia="Times New Roman" w:hAnsi="Times New Roman" w:cs="Times New Roman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 xml:space="preserve"> – Friday, 17</w:t>
                            </w:r>
                            <w:r w:rsidRPr="00745E56">
                              <w:rPr>
                                <w:rFonts w:ascii="Times New Roman" w:eastAsia="Times New Roman" w:hAnsi="Times New Roman" w:cs="Times New Roman"/>
                                <w:b/>
                                <w:vertAlign w:val="superscript"/>
                              </w:rPr>
                              <w:t>th</w:t>
                            </w: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 xml:space="preserve"> November 2023</w:t>
                            </w:r>
                          </w:p>
                          <w:p w:rsidR="00F63E95" w:rsidRPr="00F63E95" w:rsidRDefault="00815B80" w:rsidP="00F63E95">
                            <w:pPr>
                              <w:spacing w:line="229" w:lineRule="exact"/>
                              <w:ind w:left="20"/>
                              <w:jc w:val="center"/>
                              <w:rPr>
                                <w:rFonts w:ascii="Times New Roman" w:eastAsia="Times New Roman" w:hAnsi="Times New Roman" w:cs="Times New Roman"/>
                              </w:rPr>
                            </w:pPr>
                            <w:r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 xml:space="preserve">University of KwaZulu-Natal, </w:t>
                            </w:r>
                            <w:r w:rsidR="00F63E95" w:rsidRPr="00F63E95">
                              <w:rPr>
                                <w:rFonts w:ascii="Times New Roman" w:eastAsia="Times New Roman" w:hAnsi="Times New Roman" w:cs="Times New Roman"/>
                                <w:b/>
                              </w:rPr>
                              <w:t>Durban, South Africa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DC5DF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132.7pt;margin-top:33.2pt;width:435.2pt;height:72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" filled="f" stroked="f">
                <v:textbox inset="0,0,0,0">
                  <w:txbxContent>
                    <w:p w:rsidR="00F63E95" w:rsidRDefault="00F63E95" w:rsidP="00F63E95">
                      <w:pPr>
                        <w:spacing w:line="224" w:lineRule="exact"/>
                        <w:ind w:left="2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z w:val="20"/>
                        </w:rPr>
                        <w:t>INTERNATIONAL</w:t>
                      </w:r>
                      <w:r>
                        <w:rPr>
                          <w:rFonts w:ascii="Times New Roman"/>
                          <w:b/>
                          <w:spacing w:val="-1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COMMISSION</w:t>
                      </w:r>
                      <w:r>
                        <w:rPr>
                          <w:rFonts w:ascii="Times New Roman"/>
                          <w:b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ON</w:t>
                      </w:r>
                      <w:r>
                        <w:rPr>
                          <w:rFonts w:ascii="Times New Roman"/>
                          <w:b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OCCUPATIONAL</w:t>
                      </w:r>
                      <w:r>
                        <w:rPr>
                          <w:rFonts w:ascii="Times New Roman"/>
                          <w:b/>
                          <w:spacing w:val="-15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HEALTH</w:t>
                      </w:r>
                    </w:p>
                    <w:p w:rsidR="00F63E95" w:rsidRDefault="00F63E95" w:rsidP="00F63E95">
                      <w:pPr>
                        <w:spacing w:line="228" w:lineRule="exact"/>
                        <w:ind w:left="20"/>
                        <w:jc w:val="center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Scientific</w:t>
                      </w:r>
                      <w:r>
                        <w:rPr>
                          <w:rFonts w:ascii="Times New Roman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Committee</w:t>
                      </w:r>
                      <w:r>
                        <w:rPr>
                          <w:rFonts w:ascii="Times New Roman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on</w:t>
                      </w:r>
                      <w:r>
                        <w:rPr>
                          <w:rFonts w:ascii="Times New Roman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History</w:t>
                      </w:r>
                      <w:r>
                        <w:rPr>
                          <w:rFonts w:ascii="Times New Roman"/>
                          <w:b/>
                          <w:spacing w:val="-6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Prevention</w:t>
                      </w:r>
                      <w:r>
                        <w:rPr>
                          <w:rFonts w:ascii="Times New Roman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of</w:t>
                      </w:r>
                      <w:r>
                        <w:rPr>
                          <w:rFonts w:ascii="Times New Roman"/>
                          <w:b/>
                          <w:spacing w:val="-9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Occupational</w:t>
                      </w:r>
                      <w:r>
                        <w:rPr>
                          <w:rFonts w:ascii="Times New Roman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and</w:t>
                      </w:r>
                      <w:r>
                        <w:rPr>
                          <w:rFonts w:ascii="Times New Roman"/>
                          <w:b/>
                          <w:spacing w:val="-7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pacing w:val="-1"/>
                          <w:sz w:val="20"/>
                        </w:rPr>
                        <w:t>Environmental</w:t>
                      </w:r>
                      <w:r>
                        <w:rPr>
                          <w:rFonts w:ascii="Times New Roman"/>
                          <w:b/>
                          <w:spacing w:val="-8"/>
                          <w:sz w:val="20"/>
                        </w:rPr>
                        <w:t xml:space="preserve"> </w:t>
                      </w:r>
                      <w:r>
                        <w:rPr>
                          <w:rFonts w:ascii="Times New Roman"/>
                          <w:b/>
                          <w:sz w:val="20"/>
                        </w:rPr>
                        <w:t>Diseases</w:t>
                      </w:r>
                    </w:p>
                    <w:p w:rsidR="00F63E95" w:rsidRDefault="00F63E95" w:rsidP="00F63E95">
                      <w:pPr>
                        <w:spacing w:line="229" w:lineRule="exact"/>
                        <w:ind w:left="20"/>
                        <w:rPr>
                          <w:rFonts w:ascii="Times New Roman" w:eastAsia="Times New Roman" w:hAnsi="Times New Roman" w:cs="Times New Roman"/>
                          <w:sz w:val="20"/>
                          <w:szCs w:val="20"/>
                        </w:rPr>
                      </w:pPr>
                    </w:p>
                    <w:p w:rsidR="00F63E95" w:rsidRPr="00F63E95" w:rsidRDefault="00F63E95" w:rsidP="00F63E95">
                      <w:pPr>
                        <w:spacing w:line="229" w:lineRule="exact"/>
                        <w:ind w:lef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</w:rPr>
                      </w:pPr>
                      <w:r w:rsidRPr="00F63E95">
                        <w:rPr>
                          <w:rFonts w:ascii="Times New Roman" w:eastAsia="Times New Roman" w:hAnsi="Times New Roman" w:cs="Times New Roman"/>
                          <w:b/>
                        </w:rPr>
                        <w:t>7</w:t>
                      </w:r>
                      <w:r w:rsidRPr="00F63E95">
                        <w:rPr>
                          <w:rFonts w:ascii="Times New Roman" w:eastAsia="Times New Roman" w:hAnsi="Times New Roman" w:cs="Times New Roman"/>
                          <w:b/>
                          <w:vertAlign w:val="superscript"/>
                        </w:rPr>
                        <w:t>th</w:t>
                      </w:r>
                      <w:r w:rsidRPr="00F63E95">
                        <w:rPr>
                          <w:rFonts w:ascii="Times New Roman" w:eastAsia="Times New Roman" w:hAnsi="Times New Roman" w:cs="Times New Roman"/>
                          <w:b/>
                        </w:rPr>
                        <w:t xml:space="preserve"> International Conference on the History of Occupational and Environmental Health</w:t>
                      </w:r>
                    </w:p>
                    <w:p w:rsidR="00815B80" w:rsidRDefault="00745E56" w:rsidP="00F63E95">
                      <w:pPr>
                        <w:spacing w:line="229" w:lineRule="exact"/>
                        <w:ind w:left="20"/>
                        <w:jc w:val="center"/>
                        <w:rPr>
                          <w:rFonts w:ascii="Times New Roman" w:eastAsia="Times New Roman" w:hAnsi="Times New Roman" w:cs="Times New Roman"/>
                          <w:b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</w:rPr>
                        <w:t>Wednesday, 15</w:t>
                      </w:r>
                      <w:r w:rsidRPr="00745E56">
                        <w:rPr>
                          <w:rFonts w:ascii="Times New Roman" w:eastAsia="Times New Roman" w:hAnsi="Times New Roman" w:cs="Times New Roman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</w:rPr>
                        <w:t xml:space="preserve"> – Friday, 17</w:t>
                      </w:r>
                      <w:r w:rsidRPr="00745E56">
                        <w:rPr>
                          <w:rFonts w:ascii="Times New Roman" w:eastAsia="Times New Roman" w:hAnsi="Times New Roman" w:cs="Times New Roman"/>
                          <w:b/>
                          <w:vertAlign w:val="superscript"/>
                        </w:rPr>
                        <w:t>th</w:t>
                      </w:r>
                      <w:r>
                        <w:rPr>
                          <w:rFonts w:ascii="Times New Roman" w:eastAsia="Times New Roman" w:hAnsi="Times New Roman" w:cs="Times New Roman"/>
                          <w:b/>
                        </w:rPr>
                        <w:t xml:space="preserve"> November 2023</w:t>
                      </w:r>
                    </w:p>
                    <w:p w:rsidR="00F63E95" w:rsidRPr="00F63E95" w:rsidRDefault="00815B80" w:rsidP="00F63E95">
                      <w:pPr>
                        <w:spacing w:line="229" w:lineRule="exact"/>
                        <w:ind w:left="20"/>
                        <w:jc w:val="center"/>
                        <w:rPr>
                          <w:rFonts w:ascii="Times New Roman" w:eastAsia="Times New Roman" w:hAnsi="Times New Roman" w:cs="Times New Roman"/>
                        </w:rPr>
                      </w:pPr>
                      <w:r>
                        <w:rPr>
                          <w:rFonts w:ascii="Times New Roman" w:eastAsia="Times New Roman" w:hAnsi="Times New Roman" w:cs="Times New Roman"/>
                          <w:b/>
                        </w:rPr>
                        <w:t xml:space="preserve">University of KwaZulu-Natal, </w:t>
                      </w:r>
                      <w:r w:rsidR="00F63E95" w:rsidRPr="00F63E95">
                        <w:rPr>
                          <w:rFonts w:ascii="Times New Roman" w:eastAsia="Times New Roman" w:hAnsi="Times New Roman" w:cs="Times New Roman"/>
                          <w:b/>
                        </w:rPr>
                        <w:t>Durban, South Africa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59264" behindDoc="1" locked="0" layoutInCell="1" allowOverlap="1" wp14:anchorId="40237842" wp14:editId="2BC94209">
            <wp:simplePos x="0" y="0"/>
            <wp:positionH relativeFrom="page">
              <wp:posOffset>720725</wp:posOffset>
            </wp:positionH>
            <wp:positionV relativeFrom="page">
              <wp:posOffset>441960</wp:posOffset>
            </wp:positionV>
            <wp:extent cx="800100" cy="800100"/>
            <wp:effectExtent l="0" t="0" r="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1501A" w:rsidRDefault="00E1501A"/>
    <w:p w:rsidR="00F63E95" w:rsidRDefault="00F63E95"/>
    <w:p w:rsidR="009D5520" w:rsidRDefault="009D5520"/>
    <w:p w:rsidR="009D5520" w:rsidRDefault="009D5520"/>
    <w:p w:rsidR="009D5520" w:rsidRPr="009D5520" w:rsidRDefault="009D5520" w:rsidP="009D5520">
      <w:pPr>
        <w:widowControl/>
        <w:spacing w:after="100" w:afterAutospacing="1"/>
        <w:jc w:val="center"/>
        <w:outlineLvl w:val="1"/>
        <w:rPr>
          <w:rFonts w:ascii="inherit" w:eastAsia="Times New Roman" w:hAnsi="inherit" w:cs="Times New Roman"/>
          <w:b/>
          <w:sz w:val="36"/>
          <w:szCs w:val="36"/>
          <w:lang w:val="en-ZA" w:eastAsia="en-ZA"/>
        </w:rPr>
      </w:pPr>
      <w:r w:rsidRPr="009D5520">
        <w:rPr>
          <w:rFonts w:ascii="inherit" w:eastAsia="Times New Roman" w:hAnsi="inherit" w:cs="Times New Roman"/>
          <w:b/>
          <w:sz w:val="36"/>
          <w:szCs w:val="36"/>
          <w:lang w:val="en-ZA" w:eastAsia="en-ZA"/>
        </w:rPr>
        <w:t>Fee Waiver Application</w:t>
      </w:r>
    </w:p>
    <w:p w:rsidR="009D5520" w:rsidRPr="009D5520" w:rsidRDefault="009D5520" w:rsidP="009D5520">
      <w:pPr>
        <w:widowControl/>
        <w:shd w:val="clear" w:color="auto" w:fill="FFFFFF"/>
        <w:spacing w:after="100" w:afterAutospacing="1"/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</w:pP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 xml:space="preserve">The Conference Organising Committee will waive the conference registration fee for 20 doctoral students or early career academics from Southern Africa (excluding South Africa), based on a motivation, acceptance of an abstract, proof of registration in a doctoral programme (doctoral student) or supporting letter from Head of academic department/unit (early career academics). The closing date for Fee Waiver applications is </w:t>
      </w:r>
      <w:r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 xml:space="preserve">10 </w:t>
      </w:r>
      <w:r w:rsidR="00745E56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>June 2023</w:t>
      </w: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>. Applicants will be advised by 1</w:t>
      </w:r>
      <w:r w:rsidR="00745E56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>7</w:t>
      </w: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 xml:space="preserve"> </w:t>
      </w:r>
      <w:r w:rsidR="00745E56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 xml:space="preserve">July </w:t>
      </w: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>20</w:t>
      </w:r>
      <w:r w:rsidR="00745E56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>23</w:t>
      </w: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>.</w:t>
      </w:r>
    </w:p>
    <w:p w:rsidR="009D5520" w:rsidRPr="009D5520" w:rsidRDefault="009D5520" w:rsidP="009D5520">
      <w:pPr>
        <w:widowControl/>
        <w:shd w:val="clear" w:color="auto" w:fill="FFFFFF"/>
        <w:spacing w:after="100" w:afterAutospacing="1"/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</w:pP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>First Name*</w:t>
      </w: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br/>
      </w: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object w:dxaOrig="225" w:dyaOrig="22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37" type="#_x0000_t75" style="width:151.3pt;height:18.1pt" o:ole="">
            <v:imagedata r:id="rId8" o:title=""/>
          </v:shape>
          <w:control r:id="rId9" w:name="DefaultOcxName" w:shapeid="_x0000_i1037"/>
        </w:object>
      </w:r>
    </w:p>
    <w:p w:rsidR="009D5520" w:rsidRPr="009D5520" w:rsidRDefault="009D5520" w:rsidP="009D5520">
      <w:pPr>
        <w:widowControl/>
        <w:shd w:val="clear" w:color="auto" w:fill="FFFFFF"/>
        <w:spacing w:after="100" w:afterAutospacing="1"/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</w:pP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>Last Name*</w:t>
      </w: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br/>
      </w: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object w:dxaOrig="225" w:dyaOrig="225">
          <v:shape id="_x0000_i1040" type="#_x0000_t75" style="width:151.3pt;height:18.1pt" o:ole="">
            <v:imagedata r:id="rId8" o:title=""/>
          </v:shape>
          <w:control r:id="rId10" w:name="DefaultOcxName1" w:shapeid="_x0000_i1040"/>
        </w:object>
      </w:r>
    </w:p>
    <w:p w:rsidR="009D5520" w:rsidRPr="009D5520" w:rsidRDefault="009D5520" w:rsidP="009D5520">
      <w:pPr>
        <w:widowControl/>
        <w:shd w:val="clear" w:color="auto" w:fill="FFFFFF"/>
        <w:spacing w:after="100" w:afterAutospacing="1"/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</w:pP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>Email*</w:t>
      </w: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br/>
      </w:r>
    </w:p>
    <w:p w:rsidR="009D5520" w:rsidRPr="009D5520" w:rsidRDefault="009D5520" w:rsidP="009D5520">
      <w:pPr>
        <w:widowControl/>
        <w:shd w:val="clear" w:color="auto" w:fill="FFFFFF"/>
        <w:spacing w:after="100" w:afterAutospacing="1"/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</w:pP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>Title*</w:t>
      </w: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br/>
      </w:r>
      <w:bookmarkStart w:id="0" w:name="_GoBack"/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object w:dxaOrig="225" w:dyaOrig="225">
          <v:shape id="_x0000_i1051" type="#_x0000_t75" style="width:55.05pt;height:11.95pt" o:ole="">
            <v:imagedata r:id="rId11" o:title=""/>
          </v:shape>
          <w:control r:id="rId12" w:name="DefaultOcxName2" w:shapeid="_x0000_i1051"/>
        </w:object>
      </w:r>
      <w:bookmarkEnd w:id="0"/>
    </w:p>
    <w:p w:rsidR="009D5520" w:rsidRPr="009D5520" w:rsidRDefault="009D5520" w:rsidP="009D5520">
      <w:pPr>
        <w:widowControl/>
        <w:shd w:val="clear" w:color="auto" w:fill="FFFFFF"/>
        <w:spacing w:after="100" w:afterAutospacing="1"/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</w:pP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>Abstract Title*</w:t>
      </w: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br/>
      </w: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object w:dxaOrig="225" w:dyaOrig="225">
          <v:shape id="_x0000_i1047" type="#_x0000_t75" style="width:151.3pt;height:18.1pt" o:ole="">
            <v:imagedata r:id="rId8" o:title=""/>
          </v:shape>
          <w:control r:id="rId13" w:name="DefaultOcxName3" w:shapeid="_x0000_i1047"/>
        </w:object>
      </w:r>
    </w:p>
    <w:p w:rsidR="009D5520" w:rsidRPr="009D5520" w:rsidRDefault="009D5520" w:rsidP="009D5520">
      <w:pPr>
        <w:widowControl/>
        <w:shd w:val="clear" w:color="auto" w:fill="FFFFFF"/>
        <w:spacing w:after="100" w:afterAutospacing="1"/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</w:pP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>Motivation*</w:t>
      </w: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br/>
      </w: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object w:dxaOrig="225" w:dyaOrig="225">
          <v:shape id="_x0000_i1050" type="#_x0000_t75" style="width:164.4pt;height:113.95pt" o:ole="">
            <v:imagedata r:id="rId14" o:title=""/>
          </v:shape>
          <w:control r:id="rId15" w:name="DefaultOcxName4" w:shapeid="_x0000_i1050"/>
        </w:object>
      </w:r>
    </w:p>
    <w:p w:rsidR="009D5520" w:rsidRPr="009D5520" w:rsidRDefault="009D5520" w:rsidP="009D5520">
      <w:pPr>
        <w:widowControl/>
        <w:shd w:val="clear" w:color="auto" w:fill="FFFFFF"/>
        <w:spacing w:after="100" w:afterAutospacing="1"/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</w:pP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t>Relevant Supporting Documents*</w:t>
      </w:r>
      <w:r w:rsidRPr="009D5520">
        <w:rPr>
          <w:rFonts w:ascii="Segoe UI" w:eastAsia="Times New Roman" w:hAnsi="Segoe UI" w:cs="Segoe UI"/>
          <w:color w:val="373A3C"/>
          <w:sz w:val="21"/>
          <w:szCs w:val="21"/>
          <w:lang w:eastAsia="en-ZA"/>
        </w:rPr>
        <w:br/>
      </w:r>
    </w:p>
    <w:p w:rsidR="009D5520" w:rsidRPr="009D5520" w:rsidRDefault="009D5520" w:rsidP="009D5520">
      <w:pPr>
        <w:jc w:val="center"/>
        <w:rPr>
          <w:b/>
        </w:rPr>
      </w:pPr>
      <w:r>
        <w:rPr>
          <w:b/>
        </w:rPr>
        <w:t>PLEASE SUBMIT FORM TO: icohhistory2020@ukzn.ac.za</w:t>
      </w:r>
    </w:p>
    <w:sectPr w:rsidR="009D5520" w:rsidRPr="009D5520">
      <w:footerReference w:type="default" r:id="rId1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5520" w:rsidRDefault="009D5520" w:rsidP="00562BFE">
      <w:r>
        <w:separator/>
      </w:r>
    </w:p>
  </w:endnote>
  <w:endnote w:type="continuationSeparator" w:id="0">
    <w:p w:rsidR="009D5520" w:rsidRDefault="009D5520" w:rsidP="00562B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62BFE" w:rsidRDefault="00562BFE">
    <w:pPr>
      <w:pStyle w:val="Footer"/>
    </w:pPr>
    <w:r>
      <w:rPr>
        <w:rFonts w:ascii="Times New Roman" w:eastAsia="Times New Roman" w:hAnsi="Times New Roman" w:cs="Times New Roman"/>
        <w:noProof/>
        <w:sz w:val="24"/>
        <w:szCs w:val="24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7B512B93" wp14:editId="7401B31D">
              <wp:simplePos x="0" y="0"/>
              <wp:positionH relativeFrom="column">
                <wp:posOffset>-290945</wp:posOffset>
              </wp:positionH>
              <wp:positionV relativeFrom="paragraph">
                <wp:posOffset>-178129</wp:posOffset>
              </wp:positionV>
              <wp:extent cx="6743700" cy="518160"/>
              <wp:effectExtent l="0" t="0" r="0" b="0"/>
              <wp:wrapNone/>
              <wp:docPr id="3" name="Group 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743700" cy="518160"/>
                        <a:chOff x="0" y="0"/>
                        <a:chExt cx="7200900" cy="518160"/>
                      </a:xfrm>
                    </wpg:grpSpPr>
                    <pic:pic xmlns:pic="http://schemas.openxmlformats.org/drawingml/2006/picture">
                      <pic:nvPicPr>
                        <pic:cNvPr id="4" name="Picture 21"/>
                        <pic:cNvPicPr>
                          <a:picLocks noChangeAspect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305300" y="0"/>
                          <a:ext cx="271145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5" name="Picture 19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4616450" y="88900"/>
                          <a:ext cx="1753870" cy="4292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6" name="Picture 20"/>
                        <pic:cNvPicPr>
                          <a:picLocks noChangeAspect="1"/>
                        </pic:cNvPicPr>
                      </pic:nvPicPr>
                      <pic:blipFill>
                        <a:blip r:embed="rId3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19200" y="114300"/>
                          <a:ext cx="1060450" cy="379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7" name="Picture 22"/>
                        <pic:cNvPicPr>
                          <a:picLocks noChangeAspect="1"/>
                        </pic:cNvPicPr>
                      </pic:nvPicPr>
                      <pic:blipFill>
                        <a:blip r:embed="rId4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2292350" y="101600"/>
                          <a:ext cx="927100" cy="389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8" name="Picture 23"/>
                        <pic:cNvPicPr>
                          <a:picLocks noChangeAspect="1"/>
                        </pic:cNvPicPr>
                      </pic:nvPicPr>
                      <pic:blipFill>
                        <a:blip r:embed="rId5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257550" y="95250"/>
                          <a:ext cx="1034415" cy="411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9" name="Picture 24"/>
                        <pic:cNvPicPr>
                          <a:picLocks noChangeAspect="1"/>
                        </pic:cNvPicPr>
                      </pic:nvPicPr>
                      <pic:blipFill>
                        <a:blip r:embed="rId6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120650"/>
                          <a:ext cx="1168400" cy="386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/>
                      </pic:spPr>
                    </pic:pic>
                    <pic:pic xmlns:pic="http://schemas.openxmlformats.org/drawingml/2006/picture">
                      <pic:nvPicPr>
                        <pic:cNvPr id="10" name="Picture 10" descr="C:\Users\naidoon\Documents\Work Directories\Conferences\ICOH History 2020\Logos\FORTE1.jpg"/>
                        <pic:cNvPicPr>
                          <a:picLocks noChangeAspect="1"/>
                        </pic:cNvPicPr>
                      </pic:nvPicPr>
                      <pic:blipFill>
                        <a:blip r:embed="rId7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400800" y="101600"/>
                          <a:ext cx="800100" cy="4083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w16se="http://schemas.microsoft.com/office/word/2015/wordml/symex" xmlns:cx1="http://schemas.microsoft.com/office/drawing/2015/9/8/chartex" xmlns:cx="http://schemas.microsoft.com/office/drawing/2014/chartex">
          <w:pict>
            <v:group w14:anchorId="74598B6D" id="Group 3" o:spid="_x0000_s1026" style="position:absolute;margin-left:-22.9pt;margin-top:-14.05pt;width:531pt;height:40.8pt;z-index:251659264;mso-width-relative:margin" coordsize="72009,5181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21" o:spid="_x0000_s1027" type="#_x0000_t75" style="position:absolute;left:43053;width:2711;height:467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">
                <v:imagedata r:id="rId8" o:title=""/>
                <v:path arrowok="t"/>
              </v:shape>
              <v:shape id="Picture 19" o:spid="_x0000_s1028" type="#_x0000_t75" style="position:absolute;left:46164;top:889;width:17539;height:4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">
                <v:imagedata r:id="rId9" o:title=""/>
                <v:path arrowok="t"/>
              </v:shape>
              <v:shape id="Picture 20" o:spid="_x0000_s1029" type="#_x0000_t75" style="position:absolute;left:12192;top:1143;width:10604;height:37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">
                <v:imagedata r:id="rId10" o:title=""/>
                <v:path arrowok="t"/>
              </v:shape>
              <v:shape id="Picture 22" o:spid="_x0000_s1030" type="#_x0000_t75" style="position:absolute;left:22923;top:1016;width:9271;height:38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">
                <v:imagedata r:id="rId11" o:title=""/>
                <v:path arrowok="t"/>
              </v:shape>
              <v:shape id="Picture 23" o:spid="_x0000_s1031" type="#_x0000_t75" style="position:absolute;left:32575;top:952;width:10344;height:41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">
                <v:imagedata r:id="rId12" o:title=""/>
                <v:path arrowok="t"/>
              </v:shape>
              <v:shape id="Picture 24" o:spid="_x0000_s1032" type="#_x0000_t75" style="position:absolute;top:1206;width:11684;height:386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">
                <v:imagedata r:id="rId13" o:title=""/>
                <v:path arrowok="t"/>
              </v:shape>
              <v:shape id="Picture 10" o:spid="_x0000_s1033" type="#_x0000_t75" style="position:absolute;left:64008;top:1016;width:8001;height:408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">
                <v:imagedata r:id="rId14" o:title="FORTE1"/>
                <v:path arrowok="t"/>
              </v:shape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5520" w:rsidRDefault="009D5520" w:rsidP="00562BFE">
      <w:r>
        <w:separator/>
      </w:r>
    </w:p>
  </w:footnote>
  <w:footnote w:type="continuationSeparator" w:id="0">
    <w:p w:rsidR="009D5520" w:rsidRDefault="009D5520" w:rsidP="00562BF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A7436CE"/>
    <w:multiLevelType w:val="hybridMultilevel"/>
    <w:tmpl w:val="5BE26F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D5D3C64"/>
    <w:multiLevelType w:val="hybridMultilevel"/>
    <w:tmpl w:val="E7AA0A0E"/>
    <w:lvl w:ilvl="0" w:tplc="3454D7D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attachedTemplate r:id="rId1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5520"/>
    <w:rsid w:val="000A2D9C"/>
    <w:rsid w:val="00134BD4"/>
    <w:rsid w:val="00160624"/>
    <w:rsid w:val="0017095E"/>
    <w:rsid w:val="001C7443"/>
    <w:rsid w:val="001F589B"/>
    <w:rsid w:val="00222C26"/>
    <w:rsid w:val="002234EB"/>
    <w:rsid w:val="002D436F"/>
    <w:rsid w:val="002F6B7F"/>
    <w:rsid w:val="00300E86"/>
    <w:rsid w:val="004C2275"/>
    <w:rsid w:val="004E1CAD"/>
    <w:rsid w:val="00512A79"/>
    <w:rsid w:val="00562BFE"/>
    <w:rsid w:val="0058639F"/>
    <w:rsid w:val="005B059D"/>
    <w:rsid w:val="005C7549"/>
    <w:rsid w:val="00682927"/>
    <w:rsid w:val="00683E1C"/>
    <w:rsid w:val="006A7EB1"/>
    <w:rsid w:val="007151A8"/>
    <w:rsid w:val="00726834"/>
    <w:rsid w:val="00731D96"/>
    <w:rsid w:val="00745E56"/>
    <w:rsid w:val="007B6DF3"/>
    <w:rsid w:val="007C477E"/>
    <w:rsid w:val="007D543E"/>
    <w:rsid w:val="00815B80"/>
    <w:rsid w:val="00866364"/>
    <w:rsid w:val="008A7B6B"/>
    <w:rsid w:val="00931CC4"/>
    <w:rsid w:val="00960AC5"/>
    <w:rsid w:val="009C2A6F"/>
    <w:rsid w:val="009D5520"/>
    <w:rsid w:val="00A16101"/>
    <w:rsid w:val="00AA067E"/>
    <w:rsid w:val="00CE0EF0"/>
    <w:rsid w:val="00D20112"/>
    <w:rsid w:val="00D24BA4"/>
    <w:rsid w:val="00DA64D9"/>
    <w:rsid w:val="00DE66D8"/>
    <w:rsid w:val="00E04428"/>
    <w:rsid w:val="00E1501A"/>
    <w:rsid w:val="00E16791"/>
    <w:rsid w:val="00F63E95"/>
    <w:rsid w:val="00F66129"/>
    <w:rsid w:val="00FF6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;"/>
  <w15:docId w15:val="{6F744940-E2DF-43B5-92ED-E053985271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F63E95"/>
    <w:pPr>
      <w:widowControl w:val="0"/>
      <w:spacing w:after="0" w:line="240" w:lineRule="auto"/>
    </w:pPr>
  </w:style>
  <w:style w:type="paragraph" w:styleId="Heading2">
    <w:name w:val="heading 2"/>
    <w:basedOn w:val="Normal"/>
    <w:link w:val="Heading2Char"/>
    <w:uiPriority w:val="9"/>
    <w:qFormat/>
    <w:rsid w:val="009D5520"/>
    <w:pPr>
      <w:widowControl/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en-ZA" w:eastAsia="en-Z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63E95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931CC4"/>
    <w:pPr>
      <w:widowControl/>
    </w:pPr>
    <w:rPr>
      <w:rFonts w:ascii="Calibri" w:hAnsi="Calibri"/>
      <w:szCs w:val="21"/>
      <w:lang w:val="sv-SE"/>
    </w:rPr>
  </w:style>
  <w:style w:type="character" w:customStyle="1" w:styleId="PlainTextChar">
    <w:name w:val="Plain Text Char"/>
    <w:basedOn w:val="DefaultParagraphFont"/>
    <w:link w:val="PlainText"/>
    <w:uiPriority w:val="99"/>
    <w:rsid w:val="00931CC4"/>
    <w:rPr>
      <w:rFonts w:ascii="Calibri" w:hAnsi="Calibri"/>
      <w:szCs w:val="21"/>
      <w:lang w:val="sv-SE"/>
    </w:rPr>
  </w:style>
  <w:style w:type="paragraph" w:styleId="NoSpacing">
    <w:name w:val="No Spacing"/>
    <w:uiPriority w:val="1"/>
    <w:qFormat/>
    <w:rsid w:val="00931CC4"/>
    <w:pPr>
      <w:widowControl w:val="0"/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562BF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62BFE"/>
  </w:style>
  <w:style w:type="paragraph" w:styleId="Footer">
    <w:name w:val="footer"/>
    <w:basedOn w:val="Normal"/>
    <w:link w:val="FooterChar"/>
    <w:uiPriority w:val="99"/>
    <w:unhideWhenUsed/>
    <w:rsid w:val="00562BF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62BFE"/>
  </w:style>
  <w:style w:type="character" w:styleId="Hyperlink">
    <w:name w:val="Hyperlink"/>
    <w:basedOn w:val="DefaultParagraphFont"/>
    <w:uiPriority w:val="99"/>
    <w:unhideWhenUsed/>
    <w:rsid w:val="00222C26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9D5520"/>
    <w:rPr>
      <w:rFonts w:ascii="Times New Roman" w:eastAsia="Times New Roman" w:hAnsi="Times New Roman" w:cs="Times New Roman"/>
      <w:b/>
      <w:bCs/>
      <w:sz w:val="36"/>
      <w:szCs w:val="36"/>
      <w:lang w:val="en-ZA" w:eastAsia="en-ZA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9D5520"/>
    <w:pPr>
      <w:widowControl/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ZA" w:eastAsia="en-ZA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9D5520"/>
    <w:rPr>
      <w:rFonts w:ascii="Arial" w:eastAsia="Times New Roman" w:hAnsi="Arial" w:cs="Arial"/>
      <w:vanish/>
      <w:sz w:val="16"/>
      <w:szCs w:val="16"/>
      <w:lang w:val="en-ZA" w:eastAsia="en-ZA"/>
    </w:rPr>
  </w:style>
  <w:style w:type="paragraph" w:styleId="NormalWeb">
    <w:name w:val="Normal (Web)"/>
    <w:basedOn w:val="Normal"/>
    <w:uiPriority w:val="99"/>
    <w:semiHidden/>
    <w:unhideWhenUsed/>
    <w:rsid w:val="009D5520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n-ZA" w:eastAsia="en-ZA"/>
    </w:rPr>
  </w:style>
  <w:style w:type="character" w:customStyle="1" w:styleId="wpcf7-form-control-wrap">
    <w:name w:val="wpcf7-form-control-wrap"/>
    <w:basedOn w:val="DefaultParagraphFont"/>
    <w:rsid w:val="009D5520"/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9D5520"/>
    <w:pPr>
      <w:widowControl/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  <w:lang w:val="en-ZA" w:eastAsia="en-ZA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9D5520"/>
    <w:rPr>
      <w:rFonts w:ascii="Arial" w:eastAsia="Times New Roman" w:hAnsi="Arial" w:cs="Arial"/>
      <w:vanish/>
      <w:sz w:val="16"/>
      <w:szCs w:val="16"/>
      <w:lang w:val="en-ZA" w:eastAsia="en-Z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850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99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980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86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8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ontrol" Target="activeX/activeX4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control" Target="activeX/activeX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wmf"/><Relationship Id="rId5" Type="http://schemas.openxmlformats.org/officeDocument/2006/relationships/footnotes" Target="footnotes.xml"/><Relationship Id="rId15" Type="http://schemas.openxmlformats.org/officeDocument/2006/relationships/control" Target="activeX/activeX5.xml"/><Relationship Id="rId10" Type="http://schemas.openxmlformats.org/officeDocument/2006/relationships/control" Target="activeX/activeX2.xml"/><Relationship Id="rId4" Type="http://schemas.openxmlformats.org/officeDocument/2006/relationships/webSettings" Target="web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image" Target="media/image12.jpeg"/><Relationship Id="rId13" Type="http://schemas.openxmlformats.org/officeDocument/2006/relationships/image" Target="media/image17.png"/><Relationship Id="rId3" Type="http://schemas.openxmlformats.org/officeDocument/2006/relationships/image" Target="media/image7.jpeg"/><Relationship Id="rId7" Type="http://schemas.openxmlformats.org/officeDocument/2006/relationships/image" Target="media/image11.jpeg"/><Relationship Id="rId12" Type="http://schemas.openxmlformats.org/officeDocument/2006/relationships/image" Target="media/image16.jpeg"/><Relationship Id="rId2" Type="http://schemas.openxmlformats.org/officeDocument/2006/relationships/image" Target="media/image6.jpeg"/><Relationship Id="rId1" Type="http://schemas.openxmlformats.org/officeDocument/2006/relationships/image" Target="media/image5.jpeg"/><Relationship Id="rId6" Type="http://schemas.openxmlformats.org/officeDocument/2006/relationships/image" Target="media/image10.png"/><Relationship Id="rId11" Type="http://schemas.openxmlformats.org/officeDocument/2006/relationships/image" Target="media/image15.png"/><Relationship Id="rId5" Type="http://schemas.openxmlformats.org/officeDocument/2006/relationships/image" Target="media/image9.jpeg"/><Relationship Id="rId10" Type="http://schemas.openxmlformats.org/officeDocument/2006/relationships/image" Target="media/image14.jpeg"/><Relationship Id="rId4" Type="http://schemas.openxmlformats.org/officeDocument/2006/relationships/image" Target="media/image8.png"/><Relationship Id="rId9" Type="http://schemas.openxmlformats.org/officeDocument/2006/relationships/image" Target="media/image13.jpeg"/><Relationship Id="rId14" Type="http://schemas.openxmlformats.org/officeDocument/2006/relationships/image" Target="media/image18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aidoon\Documents\Custom%20Office%20Templates\ICOH%20History%202020%20with%20funder%20logo.dotx" TargetMode="Externa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22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24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ICOH History 2020 with funder logo</Template>
  <TotalTime>2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Göteborgs Universitet</Company>
  <LinksUpToDate>false</LinksUpToDate>
  <CharactersWithSpaces>846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Reviewer</dc:creator>
  <cp:lastModifiedBy>Reviewer</cp:lastModifiedBy>
  <cp:revision>3</cp:revision>
  <dcterms:created xsi:type="dcterms:W3CDTF">2022-09-02T07:27:00Z</dcterms:created>
  <dcterms:modified xsi:type="dcterms:W3CDTF">2022-09-02T07:28:00Z</dcterms:modified>
</cp:coreProperties>
</file>